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7DCEB" w:themeColor="accent6" w:themeTint="33"/>
  <w:body>
    <w:p w:rsidR="009E1F02" w:rsidRDefault="00222F5C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937260</wp:posOffset>
                </wp:positionH>
                <wp:positionV relativeFrom="paragraph">
                  <wp:posOffset>5326380</wp:posOffset>
                </wp:positionV>
                <wp:extent cx="5817870" cy="3703320"/>
                <wp:effectExtent l="0" t="0" r="0" b="0"/>
                <wp:wrapNone/>
                <wp:docPr id="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7870" cy="370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ajorHAnsi" w:eastAsia="新細明體" w:hAnsiTheme="majorHAnsi" w:cstheme="majorBidi"/>
                                <w:i/>
                                <w:iCs/>
                                <w:sz w:val="24"/>
                              </w:rPr>
                              <w:id w:val="92313679"/>
                              <w:placeholder>
                                <w:docPart w:val="7E283B583DD84AF48F3F0B2EADA9BC6D"/>
                              </w:placeholder>
                            </w:sdtPr>
                            <w:sdtEndPr>
                              <w:rPr>
                                <w:sz w:val="40"/>
                                <w:szCs w:val="40"/>
                              </w:rPr>
                            </w:sdtEndPr>
                            <w:sdtContent>
                              <w:p w:rsidR="006A571C" w:rsidRPr="000D4E49" w:rsidRDefault="004D4EAD" w:rsidP="009C4188">
                                <w:pPr>
                                  <w:rPr>
                                    <w:color w:val="FF0000"/>
                                    <w:sz w:val="44"/>
                                    <w:szCs w:val="44"/>
                                    <w:lang w:eastAsia="zh-HK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0000"/>
                                    <w:sz w:val="44"/>
                                    <w:szCs w:val="44"/>
                                    <w:lang w:eastAsia="zh-HK"/>
                                  </w:rPr>
                                  <w:t>Date: 13</w:t>
                                </w:r>
                                <w:r>
                                  <w:rPr>
                                    <w:rFonts w:hint="eastAsia"/>
                                    <w:b/>
                                    <w:color w:val="FF0000"/>
                                    <w:sz w:val="44"/>
                                    <w:szCs w:val="44"/>
                                    <w:vertAlign w:val="superscript"/>
                                    <w:lang w:eastAsia="zh-HK"/>
                                  </w:rPr>
                                  <w:t>th</w:t>
                                </w:r>
                                <w:r>
                                  <w:rPr>
                                    <w:rFonts w:hint="eastAsia"/>
                                    <w:b/>
                                    <w:color w:val="FF0000"/>
                                    <w:sz w:val="44"/>
                                    <w:szCs w:val="44"/>
                                    <w:lang w:eastAsia="zh-HK"/>
                                  </w:rPr>
                                  <w:t xml:space="preserve"> December</w:t>
                                </w:r>
                                <w:r w:rsidR="006A571C" w:rsidRPr="00FC3CED">
                                  <w:rPr>
                                    <w:rFonts w:hint="eastAsia"/>
                                    <w:b/>
                                    <w:color w:val="FF0000"/>
                                    <w:sz w:val="44"/>
                                    <w:szCs w:val="44"/>
                                    <w:lang w:eastAsia="zh-HK"/>
                                  </w:rPr>
                                  <w:t>, 2016</w:t>
                                </w:r>
                              </w:p>
                              <w:p w:rsidR="006A571C" w:rsidRPr="000D4E49" w:rsidRDefault="006A571C" w:rsidP="009C4188">
                                <w:pPr>
                                  <w:rPr>
                                    <w:color w:val="FF0000"/>
                                    <w:lang w:eastAsia="zh-HK"/>
                                  </w:rPr>
                                </w:pPr>
                              </w:p>
                              <w:p w:rsidR="006F6FF1" w:rsidRDefault="004D4EAD" w:rsidP="009C4188">
                                <w:pPr>
                                  <w:rPr>
                                    <w:sz w:val="40"/>
                                    <w:szCs w:val="40"/>
                                    <w:lang w:eastAsia="zh-HK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40"/>
                                    <w:szCs w:val="40"/>
                                    <w:lang w:eastAsia="zh-HK"/>
                                  </w:rPr>
                                  <w:t>Venue: Lecture Theatre, M</w:t>
                                </w:r>
                                <w:r w:rsidR="00D3072E" w:rsidRPr="006F6FF1">
                                  <w:rPr>
                                    <w:rFonts w:hint="eastAsia"/>
                                    <w:sz w:val="40"/>
                                    <w:szCs w:val="40"/>
                                    <w:lang w:eastAsia="zh-HK"/>
                                  </w:rPr>
                                  <w:t>/F</w:t>
                                </w:r>
                                <w:r w:rsidR="00153E1C">
                                  <w:rPr>
                                    <w:rFonts w:hint="eastAsia"/>
                                    <w:sz w:val="40"/>
                                    <w:szCs w:val="40"/>
                                    <w:lang w:eastAsia="zh-HK"/>
                                  </w:rPr>
                                  <w:t>,</w:t>
                                </w:r>
                                <w:r>
                                  <w:rPr>
                                    <w:rFonts w:hint="eastAsia"/>
                                    <w:sz w:val="40"/>
                                    <w:szCs w:val="40"/>
                                    <w:lang w:eastAsia="zh-HK"/>
                                  </w:rPr>
                                  <w:t xml:space="preserve"> Hospital Authority Building  147B Argyle Street Kowloon</w:t>
                                </w:r>
                                <w:r w:rsidR="006F6FF1" w:rsidRPr="006F6FF1">
                                  <w:rPr>
                                    <w:rFonts w:hint="eastAsia"/>
                                    <w:sz w:val="40"/>
                                    <w:szCs w:val="40"/>
                                    <w:lang w:eastAsia="zh-HK"/>
                                  </w:rPr>
                                  <w:t xml:space="preserve"> </w:t>
                                </w:r>
                              </w:p>
                              <w:p w:rsidR="006F6FF1" w:rsidRPr="006F6FF1" w:rsidRDefault="006F6FF1" w:rsidP="009C4188">
                                <w:pPr>
                                  <w:rPr>
                                    <w:sz w:val="40"/>
                                    <w:szCs w:val="40"/>
                                    <w:lang w:eastAsia="zh-HK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Theme="majorHAnsi" w:eastAsia="新細明體" w:hAnsiTheme="majorHAnsi" w:cstheme="majorBidi"/>
                                    <w:i/>
                                    <w:iCs/>
                                    <w:sz w:val="24"/>
                                  </w:rPr>
                                  <w:id w:val="92313687"/>
                                  <w:placeholder>
                                    <w:docPart w:val="96456ABE46DE40EFB658BB046E808D30"/>
                                  </w:placeholder>
                                </w:sdtPr>
                                <w:sdtEndPr/>
                                <w:sdtContent>
                                  <w:p w:rsidR="006F6FF1" w:rsidRPr="006F6FF1" w:rsidRDefault="006F6FF1" w:rsidP="006F6FF1">
                                    <w:pPr>
                                      <w:rPr>
                                        <w:sz w:val="40"/>
                                        <w:szCs w:val="40"/>
                                        <w:lang w:eastAsia="zh-HK"/>
                                      </w:rPr>
                                    </w:pPr>
                                    <w:r w:rsidRPr="00153E1C">
                                      <w:rPr>
                                        <w:rFonts w:hint="eastAsia"/>
                                        <w:color w:val="auto"/>
                                        <w:sz w:val="44"/>
                                        <w:szCs w:val="44"/>
                                        <w:lang w:eastAsia="zh-HK"/>
                                      </w:rPr>
                                      <w:t>All Are Welcome</w:t>
                                    </w:r>
                                    <w:r w:rsidR="00164D38">
                                      <w:rPr>
                                        <w:rFonts w:hint="eastAsia"/>
                                        <w:color w:val="auto"/>
                                        <w:sz w:val="44"/>
                                        <w:szCs w:val="44"/>
                                        <w:lang w:eastAsia="zh-HK"/>
                                      </w:rPr>
                                      <w:t>, No Registration R</w:t>
                                    </w:r>
                                    <w:r w:rsidR="006A571C">
                                      <w:rPr>
                                        <w:rFonts w:hint="eastAsia"/>
                                        <w:color w:val="auto"/>
                                        <w:sz w:val="44"/>
                                        <w:szCs w:val="44"/>
                                        <w:lang w:eastAsia="zh-HK"/>
                                      </w:rPr>
                                      <w:t>equired</w:t>
                                    </w:r>
                                  </w:p>
                                  <w:p w:rsidR="006F6FF1" w:rsidRDefault="004D4EAD" w:rsidP="006F6FF1">
                                    <w:pPr>
                                      <w:rPr>
                                        <w:sz w:val="32"/>
                                        <w:szCs w:val="32"/>
                                        <w:lang w:eastAsia="zh-HK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32"/>
                                        <w:szCs w:val="32"/>
                                        <w:lang w:eastAsia="zh-HK"/>
                                      </w:rPr>
                                      <w:t>CME Hong Kong College of Physicians 1 point</w:t>
                                    </w:r>
                                  </w:p>
                                  <w:p w:rsidR="004D4EAD" w:rsidRPr="00164D38" w:rsidRDefault="004D4EAD" w:rsidP="006F6FF1">
                                    <w:pPr>
                                      <w:rPr>
                                        <w:sz w:val="32"/>
                                        <w:szCs w:val="32"/>
                                        <w:lang w:eastAsia="zh-HK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32"/>
                                        <w:szCs w:val="32"/>
                                        <w:lang w:eastAsia="zh-HK"/>
                                      </w:rPr>
                                      <w:t>CME Hong Kong College of Anaesthesiologists 2 points</w:t>
                                    </w:r>
                                  </w:p>
                                  <w:p w:rsidR="006F6FF1" w:rsidRPr="00164D38" w:rsidRDefault="00C84314" w:rsidP="006F6FF1">
                                    <w:pPr>
                                      <w:rPr>
                                        <w:sz w:val="32"/>
                                        <w:szCs w:val="32"/>
                                        <w:lang w:eastAsia="zh-HK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32"/>
                                        <w:szCs w:val="32"/>
                                        <w:lang w:eastAsia="zh-HK"/>
                                      </w:rPr>
                                      <w:t xml:space="preserve"> </w:t>
                                    </w:r>
                                    <w:r w:rsidR="006F6FF1" w:rsidRPr="00164D38">
                                      <w:rPr>
                                        <w:rFonts w:hint="eastAsia"/>
                                        <w:sz w:val="32"/>
                                        <w:szCs w:val="32"/>
                                        <w:lang w:eastAsia="zh-HK"/>
                                      </w:rPr>
                                      <w:t>CNE  Pending</w:t>
                                    </w:r>
                                  </w:p>
                                  <w:p w:rsidR="006F6FF1" w:rsidRDefault="006F6FF1" w:rsidP="006F6FF1">
                                    <w:pPr>
                                      <w:rPr>
                                        <w:sz w:val="40"/>
                                        <w:szCs w:val="40"/>
                                        <w:lang w:eastAsia="zh-HK"/>
                                      </w:rPr>
                                    </w:pPr>
                                  </w:p>
                                  <w:p w:rsidR="006F6FF1" w:rsidRDefault="006F6FF1" w:rsidP="006F6FF1">
                                    <w:pPr>
                                      <w:rPr>
                                        <w:sz w:val="40"/>
                                        <w:szCs w:val="40"/>
                                        <w:lang w:eastAsia="zh-HK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40"/>
                                        <w:szCs w:val="40"/>
                                        <w:lang w:eastAsia="zh-HK"/>
                                      </w:rPr>
                                      <w:t xml:space="preserve">Enquiry: </w:t>
                                    </w:r>
                                  </w:p>
                                  <w:p w:rsidR="006F6FF1" w:rsidRPr="00153E1C" w:rsidRDefault="006F6FF1" w:rsidP="00153E1C">
                                    <w:pPr>
                                      <w:pStyle w:val="a5"/>
                                      <w:rPr>
                                        <w:szCs w:val="40"/>
                                        <w:lang w:eastAsia="zh-HK"/>
                                      </w:rPr>
                                    </w:pPr>
                                    <w:r w:rsidRPr="00153E1C">
                                      <w:rPr>
                                        <w:rStyle w:val="a6"/>
                                        <w:rFonts w:hint="eastAsia"/>
                                      </w:rPr>
                                      <w:t>Dr. Arthur MC Kwan</w:t>
                                    </w:r>
                                    <w:r w:rsidRPr="00153E1C">
                                      <w:rPr>
                                        <w:rFonts w:hint="eastAsia"/>
                                        <w:szCs w:val="40"/>
                                      </w:rPr>
                                      <w:t xml:space="preserve"> kmc8041@pmh.ha.org.hk</w:t>
                                    </w:r>
                                    <w:r w:rsidR="000A3324">
                                      <w:rPr>
                                        <w:rFonts w:hint="eastAsia"/>
                                        <w:szCs w:val="40"/>
                                        <w:lang w:eastAsia="zh-HK"/>
                                      </w:rPr>
                                      <w:t>/64610082</w:t>
                                    </w:r>
                                  </w:p>
                                  <w:p w:rsidR="006F6FF1" w:rsidRPr="00153E1C" w:rsidRDefault="00222F5C" w:rsidP="00153E1C">
                                    <w:pPr>
                                      <w:pStyle w:val="a5"/>
                                    </w:pPr>
                                  </w:p>
                                </w:sdtContent>
                              </w:sdt>
                              <w:p w:rsidR="009E1F02" w:rsidRPr="006F6FF1" w:rsidRDefault="00222F5C" w:rsidP="00153E1C">
                                <w:pPr>
                                  <w:pStyle w:val="a5"/>
                                  <w:rPr>
                                    <w:sz w:val="40"/>
                                    <w:szCs w:val="40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6" type="#_x0000_t202" style="position:absolute;left:0;text-align:left;margin-left:73.8pt;margin-top:419.4pt;width:458.1pt;height:29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" filled="f" stroked="f">
                <v:textbox>
                  <w:txbxContent>
                    <w:sdt>
                      <w:sdtPr>
                        <w:rPr>
                          <w:rFonts w:asciiTheme="majorHAnsi" w:eastAsia="新細明體" w:hAnsiTheme="majorHAnsi" w:cstheme="majorBidi"/>
                          <w:i/>
                          <w:iCs/>
                          <w:sz w:val="24"/>
                        </w:rPr>
                        <w:id w:val="92313679"/>
                        <w:placeholder>
                          <w:docPart w:val="7E283B583DD84AF48F3F0B2EADA9BC6D"/>
                        </w:placeholder>
                      </w:sdtPr>
                      <w:sdtEndPr>
                        <w:rPr>
                          <w:sz w:val="40"/>
                          <w:szCs w:val="40"/>
                        </w:rPr>
                      </w:sdtEndPr>
                      <w:sdtContent>
                        <w:p w:rsidR="006A571C" w:rsidRPr="000D4E49" w:rsidRDefault="004D4EAD" w:rsidP="009C4188">
                          <w:pPr>
                            <w:rPr>
                              <w:color w:val="FF0000"/>
                              <w:sz w:val="44"/>
                              <w:szCs w:val="44"/>
                              <w:lang w:eastAsia="zh-HK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0000"/>
                              <w:sz w:val="44"/>
                              <w:szCs w:val="44"/>
                              <w:lang w:eastAsia="zh-HK"/>
                            </w:rPr>
                            <w:t>Date: 13</w:t>
                          </w:r>
                          <w:r>
                            <w:rPr>
                              <w:rFonts w:hint="eastAsia"/>
                              <w:b/>
                              <w:color w:val="FF0000"/>
                              <w:sz w:val="44"/>
                              <w:szCs w:val="44"/>
                              <w:vertAlign w:val="superscript"/>
                              <w:lang w:eastAsia="zh-HK"/>
                            </w:rPr>
                            <w:t>th</w:t>
                          </w:r>
                          <w:r>
                            <w:rPr>
                              <w:rFonts w:hint="eastAsia"/>
                              <w:b/>
                              <w:color w:val="FF0000"/>
                              <w:sz w:val="44"/>
                              <w:szCs w:val="44"/>
                              <w:lang w:eastAsia="zh-HK"/>
                            </w:rPr>
                            <w:t xml:space="preserve"> December</w:t>
                          </w:r>
                          <w:r w:rsidR="006A571C" w:rsidRPr="00FC3CED">
                            <w:rPr>
                              <w:rFonts w:hint="eastAsia"/>
                              <w:b/>
                              <w:color w:val="FF0000"/>
                              <w:sz w:val="44"/>
                              <w:szCs w:val="44"/>
                              <w:lang w:eastAsia="zh-HK"/>
                            </w:rPr>
                            <w:t>, 2016</w:t>
                          </w:r>
                        </w:p>
                        <w:p w:rsidR="006A571C" w:rsidRPr="000D4E49" w:rsidRDefault="006A571C" w:rsidP="009C4188">
                          <w:pPr>
                            <w:rPr>
                              <w:color w:val="FF0000"/>
                              <w:lang w:eastAsia="zh-HK"/>
                            </w:rPr>
                          </w:pPr>
                        </w:p>
                        <w:p w:rsidR="006F6FF1" w:rsidRDefault="004D4EAD" w:rsidP="009C4188">
                          <w:pPr>
                            <w:rPr>
                              <w:sz w:val="40"/>
                              <w:szCs w:val="40"/>
                              <w:lang w:eastAsia="zh-HK"/>
                            </w:rPr>
                          </w:pPr>
                          <w:r>
                            <w:rPr>
                              <w:rFonts w:hint="eastAsia"/>
                              <w:sz w:val="40"/>
                              <w:szCs w:val="40"/>
                              <w:lang w:eastAsia="zh-HK"/>
                            </w:rPr>
                            <w:t>Venue: Lecture Theatre, M</w:t>
                          </w:r>
                          <w:r w:rsidR="00D3072E" w:rsidRPr="006F6FF1">
                            <w:rPr>
                              <w:rFonts w:hint="eastAsia"/>
                              <w:sz w:val="40"/>
                              <w:szCs w:val="40"/>
                              <w:lang w:eastAsia="zh-HK"/>
                            </w:rPr>
                            <w:t>/F</w:t>
                          </w:r>
                          <w:r w:rsidR="00153E1C">
                            <w:rPr>
                              <w:rFonts w:hint="eastAsia"/>
                              <w:sz w:val="40"/>
                              <w:szCs w:val="40"/>
                              <w:lang w:eastAsia="zh-HK"/>
                            </w:rPr>
                            <w:t>,</w:t>
                          </w:r>
                          <w:r>
                            <w:rPr>
                              <w:rFonts w:hint="eastAsia"/>
                              <w:sz w:val="40"/>
                              <w:szCs w:val="40"/>
                              <w:lang w:eastAsia="zh-HK"/>
                            </w:rPr>
                            <w:t xml:space="preserve"> Hospital Authority Building  147B Argyle Street Kowloon</w:t>
                          </w:r>
                          <w:r w:rsidR="006F6FF1" w:rsidRPr="006F6FF1">
                            <w:rPr>
                              <w:rFonts w:hint="eastAsia"/>
                              <w:sz w:val="40"/>
                              <w:szCs w:val="40"/>
                              <w:lang w:eastAsia="zh-HK"/>
                            </w:rPr>
                            <w:t xml:space="preserve"> </w:t>
                          </w:r>
                        </w:p>
                        <w:p w:rsidR="006F6FF1" w:rsidRPr="006F6FF1" w:rsidRDefault="006F6FF1" w:rsidP="009C4188">
                          <w:pPr>
                            <w:rPr>
                              <w:sz w:val="40"/>
                              <w:szCs w:val="40"/>
                              <w:lang w:eastAsia="zh-HK"/>
                            </w:rPr>
                          </w:pPr>
                        </w:p>
                        <w:sdt>
                          <w:sdtPr>
                            <w:rPr>
                              <w:rFonts w:asciiTheme="majorHAnsi" w:eastAsia="新細明體" w:hAnsiTheme="majorHAnsi" w:cstheme="majorBidi"/>
                              <w:i/>
                              <w:iCs/>
                              <w:sz w:val="24"/>
                            </w:rPr>
                            <w:id w:val="92313687"/>
                            <w:placeholder>
                              <w:docPart w:val="96456ABE46DE40EFB658BB046E808D30"/>
                            </w:placeholder>
                          </w:sdtPr>
                          <w:sdtEndPr/>
                          <w:sdtContent>
                            <w:p w:rsidR="006F6FF1" w:rsidRPr="006F6FF1" w:rsidRDefault="006F6FF1" w:rsidP="006F6FF1">
                              <w:pPr>
                                <w:rPr>
                                  <w:sz w:val="40"/>
                                  <w:szCs w:val="40"/>
                                  <w:lang w:eastAsia="zh-HK"/>
                                </w:rPr>
                              </w:pPr>
                              <w:r w:rsidRPr="00153E1C">
                                <w:rPr>
                                  <w:rFonts w:hint="eastAsia"/>
                                  <w:color w:val="auto"/>
                                  <w:sz w:val="44"/>
                                  <w:szCs w:val="44"/>
                                  <w:lang w:eastAsia="zh-HK"/>
                                </w:rPr>
                                <w:t>All Are Welcome</w:t>
                              </w:r>
                              <w:r w:rsidR="00164D38">
                                <w:rPr>
                                  <w:rFonts w:hint="eastAsia"/>
                                  <w:color w:val="auto"/>
                                  <w:sz w:val="44"/>
                                  <w:szCs w:val="44"/>
                                  <w:lang w:eastAsia="zh-HK"/>
                                </w:rPr>
                                <w:t>, No Registration R</w:t>
                              </w:r>
                              <w:r w:rsidR="006A571C">
                                <w:rPr>
                                  <w:rFonts w:hint="eastAsia"/>
                                  <w:color w:val="auto"/>
                                  <w:sz w:val="44"/>
                                  <w:szCs w:val="44"/>
                                  <w:lang w:eastAsia="zh-HK"/>
                                </w:rPr>
                                <w:t>equired</w:t>
                              </w:r>
                            </w:p>
                            <w:p w:rsidR="006F6FF1" w:rsidRDefault="004D4EAD" w:rsidP="006F6FF1">
                              <w:pPr>
                                <w:rPr>
                                  <w:sz w:val="32"/>
                                  <w:szCs w:val="32"/>
                                  <w:lang w:eastAsia="zh-HK"/>
                                </w:rPr>
                              </w:pP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  <w:lang w:eastAsia="zh-HK"/>
                                </w:rPr>
                                <w:t>CME Hong Kong College of Physicians 1 point</w:t>
                              </w:r>
                            </w:p>
                            <w:p w:rsidR="004D4EAD" w:rsidRPr="00164D38" w:rsidRDefault="004D4EAD" w:rsidP="006F6FF1">
                              <w:pPr>
                                <w:rPr>
                                  <w:sz w:val="32"/>
                                  <w:szCs w:val="32"/>
                                  <w:lang w:eastAsia="zh-HK"/>
                                </w:rPr>
                              </w:pP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  <w:lang w:eastAsia="zh-HK"/>
                                </w:rPr>
                                <w:t>CME Hong Kong College of Anaesthesiologists 2 points</w:t>
                              </w:r>
                            </w:p>
                            <w:p w:rsidR="006F6FF1" w:rsidRPr="00164D38" w:rsidRDefault="00C84314" w:rsidP="006F6FF1">
                              <w:pPr>
                                <w:rPr>
                                  <w:sz w:val="32"/>
                                  <w:szCs w:val="32"/>
                                  <w:lang w:eastAsia="zh-HK"/>
                                </w:rPr>
                              </w:pP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  <w:lang w:eastAsia="zh-HK"/>
                                </w:rPr>
                                <w:t xml:space="preserve"> </w:t>
                              </w:r>
                              <w:r w:rsidR="006F6FF1" w:rsidRPr="00164D38">
                                <w:rPr>
                                  <w:rFonts w:hint="eastAsia"/>
                                  <w:sz w:val="32"/>
                                  <w:szCs w:val="32"/>
                                  <w:lang w:eastAsia="zh-HK"/>
                                </w:rPr>
                                <w:t>CNE  Pending</w:t>
                              </w:r>
                            </w:p>
                            <w:p w:rsidR="006F6FF1" w:rsidRDefault="006F6FF1" w:rsidP="006F6FF1">
                              <w:pPr>
                                <w:rPr>
                                  <w:sz w:val="40"/>
                                  <w:szCs w:val="40"/>
                                  <w:lang w:eastAsia="zh-HK"/>
                                </w:rPr>
                              </w:pPr>
                            </w:p>
                            <w:p w:rsidR="006F6FF1" w:rsidRDefault="006F6FF1" w:rsidP="006F6FF1">
                              <w:pPr>
                                <w:rPr>
                                  <w:sz w:val="40"/>
                                  <w:szCs w:val="40"/>
                                  <w:lang w:eastAsia="zh-HK"/>
                                </w:rPr>
                              </w:pPr>
                              <w:r>
                                <w:rPr>
                                  <w:rFonts w:hint="eastAsia"/>
                                  <w:sz w:val="40"/>
                                  <w:szCs w:val="40"/>
                                  <w:lang w:eastAsia="zh-HK"/>
                                </w:rPr>
                                <w:t xml:space="preserve">Enquiry: </w:t>
                              </w:r>
                            </w:p>
                            <w:p w:rsidR="006F6FF1" w:rsidRPr="00153E1C" w:rsidRDefault="006F6FF1" w:rsidP="00153E1C">
                              <w:pPr>
                                <w:pStyle w:val="a5"/>
                                <w:rPr>
                                  <w:szCs w:val="40"/>
                                  <w:lang w:eastAsia="zh-HK"/>
                                </w:rPr>
                              </w:pPr>
                              <w:r w:rsidRPr="00153E1C">
                                <w:rPr>
                                  <w:rStyle w:val="a6"/>
                                  <w:rFonts w:hint="eastAsia"/>
                                </w:rPr>
                                <w:t>Dr. Arthur MC Kwan</w:t>
                              </w:r>
                              <w:r w:rsidRPr="00153E1C">
                                <w:rPr>
                                  <w:rFonts w:hint="eastAsia"/>
                                  <w:szCs w:val="40"/>
                                </w:rPr>
                                <w:t xml:space="preserve"> kmc8041@pmh.ha.org.hk</w:t>
                              </w:r>
                              <w:r w:rsidR="000A3324">
                                <w:rPr>
                                  <w:rFonts w:hint="eastAsia"/>
                                  <w:szCs w:val="40"/>
                                  <w:lang w:eastAsia="zh-HK"/>
                                </w:rPr>
                                <w:t>/64610082</w:t>
                              </w:r>
                            </w:p>
                            <w:p w:rsidR="006F6FF1" w:rsidRPr="00153E1C" w:rsidRDefault="00222F5C" w:rsidP="00153E1C">
                              <w:pPr>
                                <w:pStyle w:val="a5"/>
                              </w:pPr>
                            </w:p>
                          </w:sdtContent>
                        </w:sdt>
                        <w:p w:rsidR="009E1F02" w:rsidRPr="006F6FF1" w:rsidRDefault="00222F5C" w:rsidP="00153E1C">
                          <w:pPr>
                            <w:pStyle w:val="a5"/>
                            <w:rPr>
                              <w:sz w:val="40"/>
                              <w:szCs w:val="40"/>
                            </w:rPr>
                          </w:pPr>
                        </w:p>
                      </w:sdtContent>
                    </w:sdt>
                  </w:txbxContent>
                </v:textbox>
                <w10:wrap anchorx="page"/>
              </v:shape>
            </w:pict>
          </mc:Fallback>
        </mc:AlternateContent>
      </w:r>
      <w:r w:rsidR="00FC3CED">
        <w:rPr>
          <w:noProof/>
          <w:lang w:eastAsia="zh-TW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42610" cy="3408045"/>
            <wp:effectExtent l="19050" t="0" r="0" b="0"/>
            <wp:wrapSquare wrapText="bothSides"/>
            <wp:docPr id="1" name="Picture 0" descr="ec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pr.jpg"/>
                    <pic:cNvPicPr/>
                  </pic:nvPicPr>
                  <pic:blipFill>
                    <a:blip r:embed="rId7" cstate="print">
                      <a:lum bright="10000" contrast="-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610" cy="3408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422910</wp:posOffset>
                </wp:positionV>
                <wp:extent cx="6412230" cy="5532120"/>
                <wp:effectExtent l="0" t="0" r="0" b="0"/>
                <wp:wrapNone/>
                <wp:docPr id="3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230" cy="553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92313720"/>
                            </w:sdtPr>
                            <w:sdtEndPr>
                              <w:rPr>
                                <w:sz w:val="52"/>
                                <w:szCs w:val="52"/>
                              </w:rPr>
                            </w:sdtEndPr>
                            <w:sdtContent>
                              <w:p w:rsidR="006A571C" w:rsidRDefault="00D3072E" w:rsidP="006F6FF1">
                                <w:pPr>
                                  <w:pStyle w:val="1"/>
                                  <w:rPr>
                                    <w:sz w:val="72"/>
                                    <w:szCs w:val="72"/>
                                    <w:lang w:eastAsia="zh-HK"/>
                                  </w:rPr>
                                </w:pPr>
                                <w:r w:rsidRPr="006F6FF1">
                                  <w:rPr>
                                    <w:rFonts w:hint="eastAsia"/>
                                    <w:sz w:val="72"/>
                                    <w:szCs w:val="72"/>
                                    <w:lang w:eastAsia="zh-HK"/>
                                  </w:rPr>
                                  <w:t>Academic Sharing Meeting</w:t>
                                </w:r>
                                <w:r w:rsidR="006F6FF1">
                                  <w:rPr>
                                    <w:rFonts w:hint="eastAsia"/>
                                    <w:sz w:val="72"/>
                                    <w:szCs w:val="72"/>
                                    <w:lang w:eastAsia="zh-HK"/>
                                  </w:rPr>
                                  <w:t xml:space="preserve"> </w:t>
                                </w:r>
                              </w:p>
                              <w:p w:rsidR="009E1F02" w:rsidRPr="006A571C" w:rsidRDefault="00D3072E" w:rsidP="006F6FF1">
                                <w:pPr>
                                  <w:pStyle w:val="1"/>
                                  <w:rPr>
                                    <w:sz w:val="52"/>
                                    <w:szCs w:val="52"/>
                                    <w:lang w:eastAsia="zh-HK"/>
                                  </w:rPr>
                                </w:pPr>
                                <w:r w:rsidRPr="006A571C">
                                  <w:rPr>
                                    <w:sz w:val="52"/>
                                    <w:szCs w:val="52"/>
                                    <w:lang w:eastAsia="zh-HK"/>
                                  </w:rPr>
                                  <w:t>ECMO Workgroup, COC (ICU)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 w:val="0"/>
                                <w:i w:val="0"/>
                                <w:sz w:val="72"/>
                                <w:szCs w:val="72"/>
                              </w:rPr>
                              <w:id w:val="92313721"/>
                            </w:sdtPr>
                            <w:sdtEndPr>
                              <w:rPr>
                                <w:sz w:val="28"/>
                                <w:szCs w:val="24"/>
                              </w:rPr>
                            </w:sdtEndPr>
                            <w:sdtContent>
                              <w:p w:rsidR="006F6FF1" w:rsidRPr="0031595A" w:rsidRDefault="00A8762A" w:rsidP="006A571C">
                                <w:pPr>
                                  <w:pStyle w:val="2"/>
                                  <w:rPr>
                                    <w:sz w:val="56"/>
                                    <w:szCs w:val="56"/>
                                    <w:lang w:eastAsia="zh-HK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56"/>
                                    <w:szCs w:val="56"/>
                                    <w:lang w:eastAsia="zh-HK"/>
                                  </w:rPr>
                                  <w:t>Difficult Moments in</w:t>
                                </w:r>
                                <w:r w:rsidR="0031595A" w:rsidRPr="0031595A">
                                  <w:rPr>
                                    <w:rFonts w:hint="eastAsia"/>
                                    <w:sz w:val="56"/>
                                    <w:szCs w:val="56"/>
                                    <w:lang w:eastAsia="zh-HK"/>
                                  </w:rPr>
                                  <w:t xml:space="preserve"> ECMO practice</w:t>
                                </w:r>
                              </w:p>
                              <w:p w:rsidR="00164D38" w:rsidRDefault="00164D38" w:rsidP="006F6FF1">
                                <w:pPr>
                                  <w:jc w:val="both"/>
                                  <w:rPr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</w:p>
                              <w:p w:rsidR="000D4E49" w:rsidRDefault="00164D38" w:rsidP="006F6FF1">
                                <w:pPr>
                                  <w:jc w:val="both"/>
                                  <w:rPr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>
                                  <w:rPr>
                                    <w:rFonts w:hint="eastAsia"/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</w:p>
                              <w:p w:rsidR="000D4E49" w:rsidRDefault="000D4E49" w:rsidP="006F6FF1">
                                <w:pPr>
                                  <w:jc w:val="both"/>
                                  <w:rPr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>
                                  <w:rPr>
                                    <w:rFonts w:hint="eastAsia"/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</w:p>
                              <w:p w:rsidR="000D4E49" w:rsidRDefault="000D4E49" w:rsidP="006F6FF1">
                                <w:pPr>
                                  <w:jc w:val="both"/>
                                  <w:rPr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>
                                  <w:rPr>
                                    <w:rFonts w:hint="eastAsia"/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</w:p>
                              <w:p w:rsidR="00FC3CED" w:rsidRDefault="000D4E49" w:rsidP="006F6FF1">
                                <w:pPr>
                                  <w:jc w:val="both"/>
                                  <w:rPr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</w:p>
                              <w:p w:rsidR="00D3072E" w:rsidRPr="00164D38" w:rsidRDefault="00FC3CED" w:rsidP="006F6FF1">
                                <w:pPr>
                                  <w:jc w:val="both"/>
                                  <w:rPr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1800-1830</w:t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6F6FF1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Registration</w:t>
                                </w:r>
                              </w:p>
                              <w:p w:rsidR="00D3072E" w:rsidRPr="00164D38" w:rsidRDefault="006F6FF1" w:rsidP="006F6FF1">
                                <w:pPr>
                                  <w:jc w:val="both"/>
                                  <w:rPr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31595A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1830-19</w:t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 xml:space="preserve">00 </w:t>
                                </w: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31595A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Experience from QE</w:t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H</w:t>
                                </w:r>
                              </w:p>
                              <w:p w:rsidR="00D3072E" w:rsidRPr="00164D38" w:rsidRDefault="006F6FF1" w:rsidP="006F6FF1">
                                <w:pPr>
                                  <w:jc w:val="both"/>
                                  <w:rPr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 xml:space="preserve">1900-1930 </w:t>
                                </w: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4D4EAD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Experience from P</w:t>
                                </w:r>
                                <w:r w:rsidR="0031595A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M</w:t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H</w:t>
                                </w:r>
                              </w:p>
                              <w:p w:rsidR="0031595A" w:rsidRPr="00164D38" w:rsidRDefault="006F6FF1" w:rsidP="006F6FF1">
                                <w:pPr>
                                  <w:jc w:val="both"/>
                                  <w:rPr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 xml:space="preserve">1930-2000 </w:t>
                                </w: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Experience from PYNEH</w:t>
                                </w:r>
                              </w:p>
                              <w:p w:rsidR="00D3072E" w:rsidRPr="00164D38" w:rsidRDefault="006F6FF1" w:rsidP="006F6FF1">
                                <w:pPr>
                                  <w:jc w:val="both"/>
                                  <w:rPr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D3072E"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2000-2030</w:t>
                                </w: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Pr="00164D38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ab/>
                                </w:r>
                                <w:r w:rsidR="0031595A">
                                  <w:rPr>
                                    <w:rFonts w:hint="eastAsia"/>
                                    <w:b/>
                                    <w:color w:val="FFFF00"/>
                                    <w:sz w:val="36"/>
                                    <w:szCs w:val="36"/>
                                    <w:lang w:eastAsia="zh-HK"/>
                                  </w:rPr>
                                  <w:t>Experience from PWH</w:t>
                                </w:r>
                              </w:p>
                              <w:p w:rsidR="00D3072E" w:rsidRPr="006F6FF1" w:rsidRDefault="00D3072E" w:rsidP="006F6FF1">
                                <w:pPr>
                                  <w:rPr>
                                    <w:b/>
                                    <w:sz w:val="36"/>
                                    <w:szCs w:val="36"/>
                                    <w:lang w:eastAsia="zh-HK"/>
                                  </w:rPr>
                                </w:pPr>
                                <w:bookmarkStart w:id="0" w:name="_GoBack"/>
                                <w:bookmarkEnd w:id="0"/>
                              </w:p>
                              <w:p w:rsidR="00D3072E" w:rsidRPr="00D3072E" w:rsidRDefault="00D3072E" w:rsidP="00D3072E">
                                <w:pPr>
                                  <w:rPr>
                                    <w:lang w:eastAsia="zh-HK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 w:val="0"/>
                                    <w:sz w:val="28"/>
                                  </w:rPr>
                                  <w:id w:val="92313722"/>
                                </w:sdtPr>
                                <w:sdtEndPr/>
                                <w:sdtContent>
                                  <w:p w:rsidR="00D3072E" w:rsidRPr="00D3072E" w:rsidRDefault="00D3072E" w:rsidP="00D3072E">
                                    <w:pPr>
                                      <w:pStyle w:val="3"/>
                                      <w:rPr>
                                        <w:lang w:eastAsia="zh-HK"/>
                                      </w:rPr>
                                    </w:pPr>
                                  </w:p>
                                  <w:p w:rsidR="00D3072E" w:rsidRPr="00D3072E" w:rsidRDefault="00D3072E" w:rsidP="00D3072E">
                                    <w:pPr>
                                      <w:rPr>
                                        <w:lang w:eastAsia="zh-HK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HK"/>
                                      </w:rPr>
                                      <w:t>112</w:t>
                                    </w:r>
                                  </w:p>
                                  <w:p w:rsidR="00D3072E" w:rsidRPr="00D3072E" w:rsidRDefault="00D3072E" w:rsidP="00D3072E">
                                    <w:pPr>
                                      <w:rPr>
                                        <w:lang w:eastAsia="zh-HK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HK"/>
                                      </w:rPr>
                                      <w:t>1</w:t>
                                    </w:r>
                                  </w:p>
                                </w:sdtContent>
                              </w:sdt>
                              <w:p w:rsidR="009C4188" w:rsidRPr="00D3072E" w:rsidRDefault="00222F5C" w:rsidP="00D3072E">
                                <w:pPr>
                                  <w:rPr>
                                    <w:lang w:eastAsia="zh-HK"/>
                                  </w:rPr>
                                </w:pPr>
                              </w:p>
                            </w:sdtContent>
                          </w:sdt>
                          <w:p w:rsidR="009E1F02" w:rsidRDefault="009E1F02" w:rsidP="009C4188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27" type="#_x0000_t202" style="position:absolute;left:0;text-align:left;margin-left:54pt;margin-top:33.3pt;width:504.9pt;height:435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915vQIAAMM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" filled="f" stroked="f">
                <v:textbox>
                  <w:txbxContent>
                    <w:sdt>
                      <w:sdtPr>
                        <w:id w:val="92313720"/>
                      </w:sdtPr>
                      <w:sdtEndPr>
                        <w:rPr>
                          <w:sz w:val="52"/>
                          <w:szCs w:val="52"/>
                        </w:rPr>
                      </w:sdtEndPr>
                      <w:sdtContent>
                        <w:p w:rsidR="006A571C" w:rsidRDefault="00D3072E" w:rsidP="006F6FF1">
                          <w:pPr>
                            <w:pStyle w:val="1"/>
                            <w:rPr>
                              <w:sz w:val="72"/>
                              <w:szCs w:val="72"/>
                              <w:lang w:eastAsia="zh-HK"/>
                            </w:rPr>
                          </w:pPr>
                          <w:r w:rsidRPr="006F6FF1">
                            <w:rPr>
                              <w:rFonts w:hint="eastAsia"/>
                              <w:sz w:val="72"/>
                              <w:szCs w:val="72"/>
                              <w:lang w:eastAsia="zh-HK"/>
                            </w:rPr>
                            <w:t>Academic Sharing Meeting</w:t>
                          </w:r>
                          <w:r w:rsidR="006F6FF1">
                            <w:rPr>
                              <w:rFonts w:hint="eastAsia"/>
                              <w:sz w:val="72"/>
                              <w:szCs w:val="72"/>
                              <w:lang w:eastAsia="zh-HK"/>
                            </w:rPr>
                            <w:t xml:space="preserve"> </w:t>
                          </w:r>
                        </w:p>
                        <w:p w:rsidR="009E1F02" w:rsidRPr="006A571C" w:rsidRDefault="00D3072E" w:rsidP="006F6FF1">
                          <w:pPr>
                            <w:pStyle w:val="1"/>
                            <w:rPr>
                              <w:sz w:val="52"/>
                              <w:szCs w:val="52"/>
                              <w:lang w:eastAsia="zh-HK"/>
                            </w:rPr>
                          </w:pPr>
                          <w:r w:rsidRPr="006A571C">
                            <w:rPr>
                              <w:sz w:val="52"/>
                              <w:szCs w:val="52"/>
                              <w:lang w:eastAsia="zh-HK"/>
                            </w:rPr>
                            <w:t>ECMO Workgroup, COC (ICU)</w:t>
                          </w:r>
                        </w:p>
                      </w:sdtContent>
                    </w:sdt>
                    <w:sdt>
                      <w:sdtPr>
                        <w:rPr>
                          <w:b w:val="0"/>
                          <w:i w:val="0"/>
                          <w:sz w:val="72"/>
                          <w:szCs w:val="72"/>
                        </w:rPr>
                        <w:id w:val="92313721"/>
                      </w:sdtPr>
                      <w:sdtEndPr>
                        <w:rPr>
                          <w:sz w:val="28"/>
                          <w:szCs w:val="24"/>
                        </w:rPr>
                      </w:sdtEndPr>
                      <w:sdtContent>
                        <w:p w:rsidR="006F6FF1" w:rsidRPr="0031595A" w:rsidRDefault="00A8762A" w:rsidP="006A571C">
                          <w:pPr>
                            <w:pStyle w:val="2"/>
                            <w:rPr>
                              <w:sz w:val="56"/>
                              <w:szCs w:val="56"/>
                              <w:lang w:eastAsia="zh-HK"/>
                            </w:rPr>
                          </w:pPr>
                          <w:r>
                            <w:rPr>
                              <w:rFonts w:hint="eastAsia"/>
                              <w:sz w:val="56"/>
                              <w:szCs w:val="56"/>
                              <w:lang w:eastAsia="zh-HK"/>
                            </w:rPr>
                            <w:t>Difficult Moments in</w:t>
                          </w:r>
                          <w:r w:rsidR="0031595A" w:rsidRPr="0031595A">
                            <w:rPr>
                              <w:rFonts w:hint="eastAsia"/>
                              <w:sz w:val="56"/>
                              <w:szCs w:val="56"/>
                              <w:lang w:eastAsia="zh-HK"/>
                            </w:rPr>
                            <w:t xml:space="preserve"> ECMO practice</w:t>
                          </w:r>
                        </w:p>
                        <w:p w:rsidR="00164D38" w:rsidRDefault="00164D38" w:rsidP="006F6FF1">
                          <w:pPr>
                            <w:jc w:val="both"/>
                            <w:rPr>
                              <w:b/>
                              <w:sz w:val="36"/>
                              <w:szCs w:val="36"/>
                              <w:lang w:eastAsia="zh-HK"/>
                            </w:rPr>
                          </w:pPr>
                        </w:p>
                        <w:p w:rsidR="000D4E49" w:rsidRDefault="00164D38" w:rsidP="006F6FF1">
                          <w:pPr>
                            <w:jc w:val="both"/>
                            <w:rPr>
                              <w:b/>
                              <w:sz w:val="36"/>
                              <w:szCs w:val="36"/>
                              <w:lang w:eastAsia="zh-HK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>
                            <w:rPr>
                              <w:rFonts w:hint="eastAsia"/>
                              <w:b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</w:p>
                        <w:p w:rsidR="000D4E49" w:rsidRDefault="000D4E49" w:rsidP="006F6FF1">
                          <w:pPr>
                            <w:jc w:val="both"/>
                            <w:rPr>
                              <w:b/>
                              <w:sz w:val="36"/>
                              <w:szCs w:val="36"/>
                              <w:lang w:eastAsia="zh-HK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>
                            <w:rPr>
                              <w:rFonts w:hint="eastAsia"/>
                              <w:b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</w:p>
                        <w:p w:rsidR="000D4E49" w:rsidRDefault="000D4E49" w:rsidP="006F6FF1">
                          <w:pPr>
                            <w:jc w:val="both"/>
                            <w:rPr>
                              <w:b/>
                              <w:sz w:val="36"/>
                              <w:szCs w:val="36"/>
                              <w:lang w:eastAsia="zh-HK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>
                            <w:rPr>
                              <w:rFonts w:hint="eastAsia"/>
                              <w:b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</w:p>
                        <w:p w:rsidR="00FC3CED" w:rsidRDefault="000D4E49" w:rsidP="006F6FF1">
                          <w:pPr>
                            <w:jc w:val="both"/>
                            <w:rPr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</w:p>
                        <w:p w:rsidR="00D3072E" w:rsidRPr="00164D38" w:rsidRDefault="00FC3CED" w:rsidP="006F6FF1">
                          <w:pPr>
                            <w:jc w:val="both"/>
                            <w:rPr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1800-1830</w:t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6F6FF1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Registration</w:t>
                          </w:r>
                        </w:p>
                        <w:p w:rsidR="00D3072E" w:rsidRPr="00164D38" w:rsidRDefault="006F6FF1" w:rsidP="006F6FF1">
                          <w:pPr>
                            <w:jc w:val="both"/>
                            <w:rPr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</w:pP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31595A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1830-19</w:t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 xml:space="preserve">00 </w:t>
                          </w: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31595A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Experience from QE</w:t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H</w:t>
                          </w:r>
                        </w:p>
                        <w:p w:rsidR="00D3072E" w:rsidRPr="00164D38" w:rsidRDefault="006F6FF1" w:rsidP="006F6FF1">
                          <w:pPr>
                            <w:jc w:val="both"/>
                            <w:rPr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</w:pP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 xml:space="preserve">1900-1930 </w:t>
                          </w: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4D4EAD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Experience from P</w:t>
                          </w:r>
                          <w:r w:rsidR="0031595A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M</w:t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H</w:t>
                          </w:r>
                        </w:p>
                        <w:p w:rsidR="0031595A" w:rsidRPr="00164D38" w:rsidRDefault="006F6FF1" w:rsidP="006F6FF1">
                          <w:pPr>
                            <w:jc w:val="both"/>
                            <w:rPr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</w:pP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 xml:space="preserve">1930-2000 </w:t>
                          </w: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Experience from PYNEH</w:t>
                          </w:r>
                        </w:p>
                        <w:p w:rsidR="00D3072E" w:rsidRPr="00164D38" w:rsidRDefault="006F6FF1" w:rsidP="006F6FF1">
                          <w:pPr>
                            <w:jc w:val="both"/>
                            <w:rPr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</w:pP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D3072E"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2000-2030</w:t>
                          </w: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Pr="00164D38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ab/>
                          </w:r>
                          <w:r w:rsidR="0031595A">
                            <w:rPr>
                              <w:rFonts w:hint="eastAsia"/>
                              <w:b/>
                              <w:color w:val="FFFF00"/>
                              <w:sz w:val="36"/>
                              <w:szCs w:val="36"/>
                              <w:lang w:eastAsia="zh-HK"/>
                            </w:rPr>
                            <w:t>Experience from PWH</w:t>
                          </w:r>
                        </w:p>
                        <w:p w:rsidR="00D3072E" w:rsidRPr="006F6FF1" w:rsidRDefault="00D3072E" w:rsidP="006F6FF1">
                          <w:pPr>
                            <w:rPr>
                              <w:b/>
                              <w:sz w:val="36"/>
                              <w:szCs w:val="36"/>
                              <w:lang w:eastAsia="zh-HK"/>
                            </w:rPr>
                          </w:pPr>
                          <w:bookmarkStart w:id="1" w:name="_GoBack"/>
                          <w:bookmarkEnd w:id="1"/>
                        </w:p>
                        <w:p w:rsidR="00D3072E" w:rsidRPr="00D3072E" w:rsidRDefault="00D3072E" w:rsidP="00D3072E">
                          <w:pPr>
                            <w:rPr>
                              <w:lang w:eastAsia="zh-HK"/>
                            </w:rPr>
                          </w:pPr>
                        </w:p>
                        <w:sdt>
                          <w:sdtPr>
                            <w:rPr>
                              <w:b w:val="0"/>
                              <w:sz w:val="28"/>
                            </w:rPr>
                            <w:id w:val="92313722"/>
                          </w:sdtPr>
                          <w:sdtEndPr/>
                          <w:sdtContent>
                            <w:p w:rsidR="00D3072E" w:rsidRPr="00D3072E" w:rsidRDefault="00D3072E" w:rsidP="00D3072E">
                              <w:pPr>
                                <w:pStyle w:val="3"/>
                                <w:rPr>
                                  <w:lang w:eastAsia="zh-HK"/>
                                </w:rPr>
                              </w:pPr>
                            </w:p>
                            <w:p w:rsidR="00D3072E" w:rsidRPr="00D3072E" w:rsidRDefault="00D3072E" w:rsidP="00D3072E">
                              <w:pPr>
                                <w:rPr>
                                  <w:lang w:eastAsia="zh-HK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HK"/>
                                </w:rPr>
                                <w:t>112</w:t>
                              </w:r>
                            </w:p>
                            <w:p w:rsidR="00D3072E" w:rsidRPr="00D3072E" w:rsidRDefault="00D3072E" w:rsidP="00D3072E">
                              <w:pPr>
                                <w:rPr>
                                  <w:lang w:eastAsia="zh-HK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HK"/>
                                </w:rPr>
                                <w:t>1</w:t>
                              </w:r>
                            </w:p>
                          </w:sdtContent>
                        </w:sdt>
                        <w:p w:rsidR="009C4188" w:rsidRPr="00D3072E" w:rsidRDefault="00222F5C" w:rsidP="00D3072E">
                          <w:pPr>
                            <w:rPr>
                              <w:lang w:eastAsia="zh-HK"/>
                            </w:rPr>
                          </w:pPr>
                        </w:p>
                      </w:sdtContent>
                    </w:sdt>
                    <w:p w:rsidR="009E1F02" w:rsidRDefault="009E1F02" w:rsidP="009C4188">
                      <w:pPr>
                        <w:pStyle w:val="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1800860</wp:posOffset>
                </wp:positionH>
                <wp:positionV relativeFrom="page">
                  <wp:posOffset>7759065</wp:posOffset>
                </wp:positionV>
                <wp:extent cx="4076700" cy="1175385"/>
                <wp:effectExtent l="0" t="0" r="0" b="5715"/>
                <wp:wrapNone/>
                <wp:docPr id="2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1F02" w:rsidRPr="006F6FF1" w:rsidRDefault="009E1F02" w:rsidP="006F6F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28" type="#_x0000_t202" style="position:absolute;left:0;text-align:left;margin-left:141.8pt;margin-top:610.95pt;width:321pt;height:92.5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oUSuQIAAMM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" filled="f" stroked="f">
                <v:textbox>
                  <w:txbxContent>
                    <w:p w:rsidR="009E1F02" w:rsidRPr="006F6FF1" w:rsidRDefault="009E1F02" w:rsidP="006F6FF1"/>
                  </w:txbxContent>
                </v:textbox>
                <w10:wrap anchorx="page" anchory="page"/>
              </v:shape>
            </w:pict>
          </mc:Fallback>
        </mc:AlternateContent>
      </w:r>
    </w:p>
    <w:sectPr w:rsidR="009E1F02" w:rsidSect="009E1F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2E"/>
    <w:rsid w:val="000862F3"/>
    <w:rsid w:val="000A3324"/>
    <w:rsid w:val="000D4E49"/>
    <w:rsid w:val="00107C67"/>
    <w:rsid w:val="0011209E"/>
    <w:rsid w:val="00153E1C"/>
    <w:rsid w:val="00164D38"/>
    <w:rsid w:val="001B3672"/>
    <w:rsid w:val="001F2968"/>
    <w:rsid w:val="00222F5C"/>
    <w:rsid w:val="0031595A"/>
    <w:rsid w:val="003A1505"/>
    <w:rsid w:val="003E2BDC"/>
    <w:rsid w:val="003F14BD"/>
    <w:rsid w:val="004D4EAD"/>
    <w:rsid w:val="005A0CBC"/>
    <w:rsid w:val="005B3950"/>
    <w:rsid w:val="006A571C"/>
    <w:rsid w:val="006D1552"/>
    <w:rsid w:val="006D55DB"/>
    <w:rsid w:val="006D58D2"/>
    <w:rsid w:val="006F6FF1"/>
    <w:rsid w:val="007D1774"/>
    <w:rsid w:val="007F33FD"/>
    <w:rsid w:val="00850023"/>
    <w:rsid w:val="00872FB3"/>
    <w:rsid w:val="009C4188"/>
    <w:rsid w:val="009E1F02"/>
    <w:rsid w:val="00A8762A"/>
    <w:rsid w:val="00AE10ED"/>
    <w:rsid w:val="00BA2E86"/>
    <w:rsid w:val="00BE474C"/>
    <w:rsid w:val="00C33E1C"/>
    <w:rsid w:val="00C84314"/>
    <w:rsid w:val="00CE6622"/>
    <w:rsid w:val="00D3072E"/>
    <w:rsid w:val="00D32413"/>
    <w:rsid w:val="00FC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19b7,#0a96f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2BDC"/>
    <w:pPr>
      <w:jc w:val="center"/>
    </w:pPr>
    <w:rPr>
      <w:rFonts w:asciiTheme="minorHAnsi" w:hAnsiTheme="minorHAnsi"/>
      <w:color w:val="000000" w:themeColor="text1"/>
      <w:sz w:val="28"/>
      <w:szCs w:val="24"/>
    </w:rPr>
  </w:style>
  <w:style w:type="paragraph" w:styleId="1">
    <w:name w:val="heading 1"/>
    <w:basedOn w:val="a"/>
    <w:next w:val="a"/>
    <w:qFormat/>
    <w:rsid w:val="00107C67"/>
    <w:pPr>
      <w:spacing w:line="1280" w:lineRule="exact"/>
      <w:outlineLvl w:val="0"/>
    </w:pPr>
    <w:rPr>
      <w:rFonts w:asciiTheme="majorHAnsi" w:hAnsiTheme="majorHAnsi"/>
      <w:b/>
      <w:color w:val="415519" w:themeColor="accent4" w:themeShade="80"/>
      <w:sz w:val="112"/>
    </w:rPr>
  </w:style>
  <w:style w:type="paragraph" w:styleId="2">
    <w:name w:val="heading 2"/>
    <w:basedOn w:val="a"/>
    <w:next w:val="a"/>
    <w:qFormat/>
    <w:rsid w:val="00C33E1C"/>
    <w:pPr>
      <w:spacing w:before="280"/>
      <w:outlineLvl w:val="1"/>
    </w:pPr>
    <w:rPr>
      <w:b/>
      <w:i/>
      <w:sz w:val="36"/>
    </w:rPr>
  </w:style>
  <w:style w:type="paragraph" w:styleId="3">
    <w:name w:val="heading 3"/>
    <w:basedOn w:val="a"/>
    <w:next w:val="a"/>
    <w:qFormat/>
    <w:rsid w:val="00CE6622"/>
    <w:pPr>
      <w:spacing w:before="960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F02"/>
    <w:rPr>
      <w:rFonts w:ascii="Tahoma" w:hAnsi="Tahoma" w:cs="Tahoma"/>
      <w:sz w:val="16"/>
      <w:szCs w:val="16"/>
    </w:rPr>
  </w:style>
  <w:style w:type="paragraph" w:customStyle="1" w:styleId="Location">
    <w:name w:val="Location"/>
    <w:basedOn w:val="a"/>
    <w:link w:val="LocationChar"/>
    <w:rsid w:val="009E1F02"/>
    <w:rPr>
      <w:b/>
      <w:color w:val="1B485C"/>
      <w:sz w:val="36"/>
    </w:rPr>
  </w:style>
  <w:style w:type="paragraph" w:customStyle="1" w:styleId="PhoneNumber">
    <w:name w:val="Phone Number"/>
    <w:basedOn w:val="Location"/>
    <w:link w:val="PhoneNumberChar"/>
    <w:rsid w:val="009E1F02"/>
    <w:rPr>
      <w:b w:val="0"/>
    </w:rPr>
  </w:style>
  <w:style w:type="paragraph" w:customStyle="1" w:styleId="RSVP">
    <w:name w:val="RSVP"/>
    <w:basedOn w:val="PhoneNumber"/>
    <w:link w:val="RSVPChar"/>
    <w:rsid w:val="009E1F02"/>
    <w:rPr>
      <w:i/>
    </w:rPr>
  </w:style>
  <w:style w:type="character" w:customStyle="1" w:styleId="LocationChar">
    <w:name w:val="Location Char"/>
    <w:basedOn w:val="a0"/>
    <w:link w:val="Location"/>
    <w:rsid w:val="009E1F02"/>
    <w:rPr>
      <w:rFonts w:ascii="Trebuchet MS" w:hAnsi="Trebuchet MS"/>
      <w:b/>
      <w:color w:val="1B485C"/>
      <w:sz w:val="36"/>
      <w:szCs w:val="24"/>
      <w:lang w:val="en-US" w:eastAsia="en-US" w:bidi="ar-SA"/>
    </w:rPr>
  </w:style>
  <w:style w:type="character" w:customStyle="1" w:styleId="PhoneNumberChar">
    <w:name w:val="Phone Number Char"/>
    <w:basedOn w:val="LocationChar"/>
    <w:link w:val="PhoneNumber"/>
    <w:rsid w:val="009E1F02"/>
    <w:rPr>
      <w:rFonts w:ascii="Trebuchet MS" w:hAnsi="Trebuchet MS"/>
      <w:b/>
      <w:color w:val="1B485C"/>
      <w:sz w:val="36"/>
      <w:szCs w:val="24"/>
      <w:lang w:val="en-US" w:eastAsia="en-US" w:bidi="ar-SA"/>
    </w:rPr>
  </w:style>
  <w:style w:type="character" w:customStyle="1" w:styleId="RSVPChar">
    <w:name w:val="RSVP Char"/>
    <w:basedOn w:val="PhoneNumberChar"/>
    <w:link w:val="RSVP"/>
    <w:rsid w:val="009E1F02"/>
    <w:rPr>
      <w:rFonts w:ascii="Trebuchet MS" w:hAnsi="Trebuchet MS"/>
      <w:b/>
      <w:i/>
      <w:color w:val="1B485C"/>
      <w:sz w:val="36"/>
      <w:szCs w:val="24"/>
      <w:lang w:val="en-US" w:eastAsia="en-US" w:bidi="ar-SA"/>
    </w:rPr>
  </w:style>
  <w:style w:type="character" w:styleId="a4">
    <w:name w:val="Placeholder Text"/>
    <w:basedOn w:val="a0"/>
    <w:uiPriority w:val="99"/>
    <w:semiHidden/>
    <w:rsid w:val="009C4188"/>
    <w:rPr>
      <w:color w:val="808080"/>
    </w:rPr>
  </w:style>
  <w:style w:type="paragraph" w:styleId="a5">
    <w:name w:val="Subtitle"/>
    <w:basedOn w:val="a"/>
    <w:next w:val="a"/>
    <w:link w:val="a6"/>
    <w:qFormat/>
    <w:rsid w:val="00153E1C"/>
    <w:pPr>
      <w:spacing w:after="60"/>
      <w:outlineLvl w:val="1"/>
    </w:pPr>
    <w:rPr>
      <w:rFonts w:asciiTheme="majorHAnsi" w:eastAsia="新細明體" w:hAnsiTheme="majorHAnsi" w:cstheme="majorBidi"/>
      <w:i/>
      <w:iCs/>
      <w:sz w:val="24"/>
    </w:rPr>
  </w:style>
  <w:style w:type="character" w:customStyle="1" w:styleId="a6">
    <w:name w:val="副標題 字元"/>
    <w:basedOn w:val="a0"/>
    <w:link w:val="a5"/>
    <w:rsid w:val="00153E1C"/>
    <w:rPr>
      <w:rFonts w:asciiTheme="majorHAnsi" w:eastAsia="新細明體" w:hAnsiTheme="majorHAnsi" w:cstheme="majorBidi"/>
      <w:i/>
      <w:iCs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2BDC"/>
    <w:pPr>
      <w:jc w:val="center"/>
    </w:pPr>
    <w:rPr>
      <w:rFonts w:asciiTheme="minorHAnsi" w:hAnsiTheme="minorHAnsi"/>
      <w:color w:val="000000" w:themeColor="text1"/>
      <w:sz w:val="28"/>
      <w:szCs w:val="24"/>
    </w:rPr>
  </w:style>
  <w:style w:type="paragraph" w:styleId="1">
    <w:name w:val="heading 1"/>
    <w:basedOn w:val="a"/>
    <w:next w:val="a"/>
    <w:qFormat/>
    <w:rsid w:val="00107C67"/>
    <w:pPr>
      <w:spacing w:line="1280" w:lineRule="exact"/>
      <w:outlineLvl w:val="0"/>
    </w:pPr>
    <w:rPr>
      <w:rFonts w:asciiTheme="majorHAnsi" w:hAnsiTheme="majorHAnsi"/>
      <w:b/>
      <w:color w:val="415519" w:themeColor="accent4" w:themeShade="80"/>
      <w:sz w:val="112"/>
    </w:rPr>
  </w:style>
  <w:style w:type="paragraph" w:styleId="2">
    <w:name w:val="heading 2"/>
    <w:basedOn w:val="a"/>
    <w:next w:val="a"/>
    <w:qFormat/>
    <w:rsid w:val="00C33E1C"/>
    <w:pPr>
      <w:spacing w:before="280"/>
      <w:outlineLvl w:val="1"/>
    </w:pPr>
    <w:rPr>
      <w:b/>
      <w:i/>
      <w:sz w:val="36"/>
    </w:rPr>
  </w:style>
  <w:style w:type="paragraph" w:styleId="3">
    <w:name w:val="heading 3"/>
    <w:basedOn w:val="a"/>
    <w:next w:val="a"/>
    <w:qFormat/>
    <w:rsid w:val="00CE6622"/>
    <w:pPr>
      <w:spacing w:before="960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F02"/>
    <w:rPr>
      <w:rFonts w:ascii="Tahoma" w:hAnsi="Tahoma" w:cs="Tahoma"/>
      <w:sz w:val="16"/>
      <w:szCs w:val="16"/>
    </w:rPr>
  </w:style>
  <w:style w:type="paragraph" w:customStyle="1" w:styleId="Location">
    <w:name w:val="Location"/>
    <w:basedOn w:val="a"/>
    <w:link w:val="LocationChar"/>
    <w:rsid w:val="009E1F02"/>
    <w:rPr>
      <w:b/>
      <w:color w:val="1B485C"/>
      <w:sz w:val="36"/>
    </w:rPr>
  </w:style>
  <w:style w:type="paragraph" w:customStyle="1" w:styleId="PhoneNumber">
    <w:name w:val="Phone Number"/>
    <w:basedOn w:val="Location"/>
    <w:link w:val="PhoneNumberChar"/>
    <w:rsid w:val="009E1F02"/>
    <w:rPr>
      <w:b w:val="0"/>
    </w:rPr>
  </w:style>
  <w:style w:type="paragraph" w:customStyle="1" w:styleId="RSVP">
    <w:name w:val="RSVP"/>
    <w:basedOn w:val="PhoneNumber"/>
    <w:link w:val="RSVPChar"/>
    <w:rsid w:val="009E1F02"/>
    <w:rPr>
      <w:i/>
    </w:rPr>
  </w:style>
  <w:style w:type="character" w:customStyle="1" w:styleId="LocationChar">
    <w:name w:val="Location Char"/>
    <w:basedOn w:val="a0"/>
    <w:link w:val="Location"/>
    <w:rsid w:val="009E1F02"/>
    <w:rPr>
      <w:rFonts w:ascii="Trebuchet MS" w:hAnsi="Trebuchet MS"/>
      <w:b/>
      <w:color w:val="1B485C"/>
      <w:sz w:val="36"/>
      <w:szCs w:val="24"/>
      <w:lang w:val="en-US" w:eastAsia="en-US" w:bidi="ar-SA"/>
    </w:rPr>
  </w:style>
  <w:style w:type="character" w:customStyle="1" w:styleId="PhoneNumberChar">
    <w:name w:val="Phone Number Char"/>
    <w:basedOn w:val="LocationChar"/>
    <w:link w:val="PhoneNumber"/>
    <w:rsid w:val="009E1F02"/>
    <w:rPr>
      <w:rFonts w:ascii="Trebuchet MS" w:hAnsi="Trebuchet MS"/>
      <w:b/>
      <w:color w:val="1B485C"/>
      <w:sz w:val="36"/>
      <w:szCs w:val="24"/>
      <w:lang w:val="en-US" w:eastAsia="en-US" w:bidi="ar-SA"/>
    </w:rPr>
  </w:style>
  <w:style w:type="character" w:customStyle="1" w:styleId="RSVPChar">
    <w:name w:val="RSVP Char"/>
    <w:basedOn w:val="PhoneNumberChar"/>
    <w:link w:val="RSVP"/>
    <w:rsid w:val="009E1F02"/>
    <w:rPr>
      <w:rFonts w:ascii="Trebuchet MS" w:hAnsi="Trebuchet MS"/>
      <w:b/>
      <w:i/>
      <w:color w:val="1B485C"/>
      <w:sz w:val="36"/>
      <w:szCs w:val="24"/>
      <w:lang w:val="en-US" w:eastAsia="en-US" w:bidi="ar-SA"/>
    </w:rPr>
  </w:style>
  <w:style w:type="character" w:styleId="a4">
    <w:name w:val="Placeholder Text"/>
    <w:basedOn w:val="a0"/>
    <w:uiPriority w:val="99"/>
    <w:semiHidden/>
    <w:rsid w:val="009C4188"/>
    <w:rPr>
      <w:color w:val="808080"/>
    </w:rPr>
  </w:style>
  <w:style w:type="paragraph" w:styleId="a5">
    <w:name w:val="Subtitle"/>
    <w:basedOn w:val="a"/>
    <w:next w:val="a"/>
    <w:link w:val="a6"/>
    <w:qFormat/>
    <w:rsid w:val="00153E1C"/>
    <w:pPr>
      <w:spacing w:after="60"/>
      <w:outlineLvl w:val="1"/>
    </w:pPr>
    <w:rPr>
      <w:rFonts w:asciiTheme="majorHAnsi" w:eastAsia="新細明體" w:hAnsiTheme="majorHAnsi" w:cstheme="majorBidi"/>
      <w:i/>
      <w:iCs/>
      <w:sz w:val="24"/>
    </w:rPr>
  </w:style>
  <w:style w:type="character" w:customStyle="1" w:styleId="a6">
    <w:name w:val="副標題 字元"/>
    <w:basedOn w:val="a0"/>
    <w:link w:val="a5"/>
    <w:rsid w:val="00153E1C"/>
    <w:rPr>
      <w:rFonts w:asciiTheme="majorHAnsi" w:eastAsia="新細明體" w:hAnsiTheme="majorHAnsi" w:cstheme="majorBidi"/>
      <w:i/>
      <w:i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wan\AppData\Roaming\Microsoft\Templates\MemorialDayBBQ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E283B583DD84AF48F3F0B2EADA9B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10C58-ED6C-4DAB-828E-D7AA44498006}"/>
      </w:docPartPr>
      <w:docPartBody>
        <w:p w:rsidR="00884B85" w:rsidRDefault="00FF17D8">
          <w:pPr>
            <w:pStyle w:val="7E283B583DD84AF48F3F0B2EADA9BC6D"/>
          </w:pPr>
          <w:r>
            <w:t>We’ll have lots of games to keep the kids entertained. Bring baseball mitts and swim suits.</w:t>
          </w:r>
        </w:p>
      </w:docPartBody>
    </w:docPart>
    <w:docPart>
      <w:docPartPr>
        <w:name w:val="96456ABE46DE40EFB658BB046E808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51370-5ADB-43D1-9FD0-28046E81CA44}"/>
      </w:docPartPr>
      <w:docPartBody>
        <w:p w:rsidR="00884B85" w:rsidRDefault="004137C7" w:rsidP="004137C7">
          <w:pPr>
            <w:pStyle w:val="96456ABE46DE40EFB658BB046E808D30"/>
          </w:pPr>
          <w:r>
            <w:t>Tom and Mary’s house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37C7"/>
    <w:rsid w:val="00205615"/>
    <w:rsid w:val="004137C7"/>
    <w:rsid w:val="005243D6"/>
    <w:rsid w:val="00617FF2"/>
    <w:rsid w:val="00884B85"/>
    <w:rsid w:val="00FF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B09C0148D44B2FB2BE5C8FF603FB60">
    <w:name w:val="20B09C0148D44B2FB2BE5C8FF603FB60"/>
    <w:rsid w:val="00884B85"/>
    <w:pPr>
      <w:widowControl w:val="0"/>
    </w:pPr>
  </w:style>
  <w:style w:type="paragraph" w:customStyle="1" w:styleId="E36473CDFE1743FC94F0E7E849DF1B8A">
    <w:name w:val="E36473CDFE1743FC94F0E7E849DF1B8A"/>
    <w:rsid w:val="00884B85"/>
    <w:pPr>
      <w:widowControl w:val="0"/>
    </w:pPr>
  </w:style>
  <w:style w:type="paragraph" w:customStyle="1" w:styleId="A6AC3C0932D74CDDAC2F42B7578E435A">
    <w:name w:val="A6AC3C0932D74CDDAC2F42B7578E435A"/>
    <w:rsid w:val="00884B85"/>
    <w:pPr>
      <w:widowControl w:val="0"/>
    </w:pPr>
  </w:style>
  <w:style w:type="paragraph" w:customStyle="1" w:styleId="7E283B583DD84AF48F3F0B2EADA9BC6D">
    <w:name w:val="7E283B583DD84AF48F3F0B2EADA9BC6D"/>
    <w:rsid w:val="00884B85"/>
    <w:pPr>
      <w:widowControl w:val="0"/>
    </w:pPr>
  </w:style>
  <w:style w:type="paragraph" w:customStyle="1" w:styleId="92FECF82F7A64F51A7E2A0E7EB4A617E">
    <w:name w:val="92FECF82F7A64F51A7E2A0E7EB4A617E"/>
    <w:rsid w:val="00884B85"/>
    <w:pPr>
      <w:widowControl w:val="0"/>
    </w:pPr>
  </w:style>
  <w:style w:type="paragraph" w:customStyle="1" w:styleId="7B91414D262D412882EE3963BF37F182">
    <w:name w:val="7B91414D262D412882EE3963BF37F182"/>
    <w:rsid w:val="00884B85"/>
    <w:pPr>
      <w:widowControl w:val="0"/>
    </w:pPr>
  </w:style>
  <w:style w:type="paragraph" w:customStyle="1" w:styleId="53F22A61E9A6451583150185490C8C20">
    <w:name w:val="53F22A61E9A6451583150185490C8C20"/>
    <w:rsid w:val="00884B85"/>
    <w:pPr>
      <w:widowControl w:val="0"/>
    </w:pPr>
  </w:style>
  <w:style w:type="paragraph" w:customStyle="1" w:styleId="E4439C6603A5450B850B62A7A57485C1">
    <w:name w:val="E4439C6603A5450B850B62A7A57485C1"/>
    <w:rsid w:val="004137C7"/>
    <w:pPr>
      <w:widowControl w:val="0"/>
    </w:pPr>
  </w:style>
  <w:style w:type="paragraph" w:customStyle="1" w:styleId="96456ABE46DE40EFB658BB046E808D30">
    <w:name w:val="96456ABE46DE40EFB658BB046E808D30"/>
    <w:rsid w:val="004137C7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olstice">
  <a:themeElements>
    <a:clrScheme name="Solstice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lstic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7F781-45CA-4A78-9F07-7719794EA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95519E-6529-4F2C-8F55-B337F1A4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MemorialDayBBQFlyer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Arthur KWAN Dr, PMH AC(ICU)</cp:lastModifiedBy>
  <cp:revision>2</cp:revision>
  <cp:lastPrinted>2004-03-16T23:33:00Z</cp:lastPrinted>
  <dcterms:created xsi:type="dcterms:W3CDTF">2016-11-17T05:49:00Z</dcterms:created>
  <dcterms:modified xsi:type="dcterms:W3CDTF">2016-11-17T05:49:00Z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TC102477729990</vt:lpwstr>
  </property>
</Properties>
</file>